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12"/>
        <w:gridCol w:w="4610"/>
      </w:tblGrid>
      <w:tr w:rsidR="00DC3D04" w:rsidRPr="003051B1" w:rsidTr="003051B1">
        <w:trPr>
          <w:trHeight w:val="567"/>
        </w:trPr>
        <w:tc>
          <w:tcPr>
            <w:tcW w:w="9322" w:type="dxa"/>
            <w:gridSpan w:val="2"/>
          </w:tcPr>
          <w:p w:rsidR="00DC3D04" w:rsidRPr="003051B1" w:rsidRDefault="00DC3D04" w:rsidP="003051B1">
            <w:pPr>
              <w:spacing w:after="0" w:line="240" w:lineRule="auto"/>
              <w:jc w:val="center"/>
              <w:rPr>
                <w:b/>
              </w:rPr>
            </w:pPr>
            <w:r w:rsidRPr="003051B1">
              <w:tab/>
            </w:r>
          </w:p>
          <w:p w:rsidR="00DC3D04" w:rsidRPr="003051B1" w:rsidRDefault="00DC3D04" w:rsidP="003051B1">
            <w:pPr>
              <w:spacing w:after="0" w:line="240" w:lineRule="auto"/>
              <w:jc w:val="center"/>
              <w:rPr>
                <w:b/>
              </w:rPr>
            </w:pPr>
            <w:r w:rsidRPr="003051B1">
              <w:rPr>
                <w:b/>
              </w:rPr>
              <w:t>OBRAZAC</w:t>
            </w:r>
          </w:p>
          <w:p w:rsidR="00DC3D04" w:rsidRPr="003051B1" w:rsidRDefault="00DC3D04" w:rsidP="003051B1">
            <w:pPr>
              <w:spacing w:after="0" w:line="240" w:lineRule="auto"/>
              <w:jc w:val="center"/>
              <w:rPr>
                <w:b/>
              </w:rPr>
            </w:pPr>
            <w:r w:rsidRPr="003051B1">
              <w:rPr>
                <w:b/>
              </w:rPr>
              <w:t xml:space="preserve">sudjelovanja u savjetovanju o nacrtu općeg akta </w:t>
            </w:r>
          </w:p>
          <w:p w:rsidR="00DC3D04" w:rsidRPr="003051B1" w:rsidRDefault="00DC3D04" w:rsidP="003051B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3D04" w:rsidRPr="003051B1" w:rsidTr="003051B1">
        <w:trPr>
          <w:trHeight w:val="567"/>
        </w:trPr>
        <w:tc>
          <w:tcPr>
            <w:tcW w:w="9322" w:type="dxa"/>
            <w:gridSpan w:val="2"/>
            <w:vAlign w:val="bottom"/>
          </w:tcPr>
          <w:p w:rsidR="00DC3D04" w:rsidRPr="003051B1" w:rsidRDefault="00DC3D04" w:rsidP="003051B1">
            <w:pPr>
              <w:spacing w:after="0" w:line="240" w:lineRule="auto"/>
              <w:jc w:val="center"/>
              <w:rPr>
                <w:rFonts w:cs="Myriad Pro"/>
                <w:b/>
                <w:color w:val="231F20"/>
              </w:rPr>
            </w:pPr>
            <w:r w:rsidRPr="003051B1">
              <w:rPr>
                <w:rFonts w:cs="Myriad Pro"/>
                <w:color w:val="231F20"/>
              </w:rPr>
              <w:t xml:space="preserve">Odluka </w:t>
            </w:r>
            <w:r w:rsidRPr="003051B1">
              <w:rPr>
                <w:rFonts w:cs="Myriad Pro"/>
                <w:b/>
                <w:color w:val="231F20"/>
              </w:rPr>
              <w:t>o uvjetima i načinu držanja kućnih ljubimaca i načinu postupanja s napuštenim i izgubljenim životinjama te divljim životinjama</w:t>
            </w:r>
          </w:p>
        </w:tc>
      </w:tr>
      <w:tr w:rsidR="00DC3D04" w:rsidRPr="003051B1" w:rsidTr="003051B1">
        <w:trPr>
          <w:trHeight w:val="567"/>
        </w:trPr>
        <w:tc>
          <w:tcPr>
            <w:tcW w:w="9322" w:type="dxa"/>
            <w:gridSpan w:val="2"/>
          </w:tcPr>
          <w:p w:rsidR="00DC3D04" w:rsidRPr="003051B1" w:rsidRDefault="00DC3D04" w:rsidP="003051B1">
            <w:pPr>
              <w:spacing w:after="0" w:line="240" w:lineRule="auto"/>
              <w:jc w:val="center"/>
              <w:rPr>
                <w:b/>
              </w:rPr>
            </w:pPr>
            <w:r w:rsidRPr="003051B1">
              <w:rPr>
                <w:rFonts w:cs="Myriad Pro"/>
                <w:b/>
                <w:color w:val="231F20"/>
                <w:spacing w:val="-3"/>
              </w:rPr>
              <w:t>Jedinstveni upravni odjel Općine</w:t>
            </w:r>
            <w:r>
              <w:rPr>
                <w:rFonts w:cs="Myriad Pro"/>
                <w:b/>
                <w:color w:val="231F20"/>
                <w:spacing w:val="-3"/>
              </w:rPr>
              <w:t xml:space="preserve"> Jelsa</w:t>
            </w: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  <w:rPr>
                <w:b/>
              </w:rPr>
            </w:pPr>
            <w:r w:rsidRPr="003051B1">
              <w:rPr>
                <w:b/>
              </w:rPr>
              <w:t>Početak savjetovanja: 1</w:t>
            </w:r>
            <w:r>
              <w:rPr>
                <w:b/>
              </w:rPr>
              <w:t>6</w:t>
            </w:r>
            <w:r w:rsidRPr="003051B1">
              <w:rPr>
                <w:b/>
              </w:rPr>
              <w:t>.</w:t>
            </w:r>
            <w:r>
              <w:rPr>
                <w:b/>
              </w:rPr>
              <w:t>4</w:t>
            </w:r>
            <w:r w:rsidRPr="003051B1">
              <w:rPr>
                <w:b/>
              </w:rPr>
              <w:t>.2018.</w:t>
            </w:r>
          </w:p>
          <w:p w:rsidR="00DC3D04" w:rsidRPr="003051B1" w:rsidRDefault="00DC3D04" w:rsidP="003051B1">
            <w:pPr>
              <w:spacing w:after="0" w:line="240" w:lineRule="auto"/>
              <w:rPr>
                <w:b/>
              </w:rPr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  <w:rPr>
                <w:b/>
              </w:rPr>
            </w:pPr>
            <w:r w:rsidRPr="003051B1">
              <w:rPr>
                <w:b/>
              </w:rPr>
              <w:t>Završetak savjetovanja: 1</w:t>
            </w:r>
            <w:r>
              <w:rPr>
                <w:b/>
              </w:rPr>
              <w:t>6</w:t>
            </w:r>
            <w:r w:rsidRPr="003051B1">
              <w:rPr>
                <w:b/>
              </w:rPr>
              <w:t>.0</w:t>
            </w:r>
            <w:r>
              <w:rPr>
                <w:b/>
              </w:rPr>
              <w:t>5</w:t>
            </w:r>
            <w:r w:rsidRPr="003051B1">
              <w:rPr>
                <w:b/>
              </w:rPr>
              <w:t>.2018.</w:t>
            </w:r>
          </w:p>
          <w:p w:rsidR="00DC3D04" w:rsidRPr="003051B1" w:rsidRDefault="00DC3D04" w:rsidP="003051B1">
            <w:pPr>
              <w:spacing w:after="0" w:line="240" w:lineRule="auto"/>
              <w:rPr>
                <w:b/>
              </w:rPr>
            </w:pP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>Ime/naziv sudionika savjetovanja (pojedinac, udruga, ustanova i slično) koji daje svoje mišljenje, primjedbe i prijedloge na predloženi nacrt općeg akta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  <w:bookmarkStart w:id="0" w:name="_GoBack"/>
            <w:bookmarkEnd w:id="0"/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 xml:space="preserve">Tematsko područje i brojnost korisnika koji predstavljate, odnosno interes koji zastupate 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>Načelni komentari na predloženi nacrt općeg akta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>Primjedbe na pojedine članke s obrazloženjem</w:t>
            </w:r>
          </w:p>
          <w:p w:rsidR="00DC3D04" w:rsidRPr="003051B1" w:rsidRDefault="00DC3D04" w:rsidP="003051B1">
            <w:pPr>
              <w:spacing w:after="0" w:line="240" w:lineRule="auto"/>
            </w:pPr>
            <w:r w:rsidRPr="003051B1">
              <w:t>(Ako je primjedaba više, prilažu se obrascu)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>Ime i prezime osobe/a koja je sastavljala primjedbe i komentare ili osobe ovlaštene za zastupanje udruge, ustanove….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>Datum dostavljanja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>Jeste li suglasni da se ovaj obrazac s imenom/nazivom sudionika savjetovanja, obavi na internetskoj stranici?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</w:p>
        </w:tc>
      </w:tr>
      <w:tr w:rsidR="00DC3D04" w:rsidRPr="003051B1" w:rsidTr="003051B1">
        <w:trPr>
          <w:trHeight w:val="567"/>
        </w:trPr>
        <w:tc>
          <w:tcPr>
            <w:tcW w:w="4712" w:type="dxa"/>
          </w:tcPr>
          <w:p w:rsidR="00DC3D04" w:rsidRPr="003051B1" w:rsidRDefault="00DC3D04" w:rsidP="003051B1">
            <w:pPr>
              <w:spacing w:after="0" w:line="240" w:lineRule="auto"/>
            </w:pPr>
            <w:r w:rsidRPr="003051B1">
              <w:t>Potpis</w:t>
            </w:r>
          </w:p>
          <w:p w:rsidR="00DC3D04" w:rsidRPr="003051B1" w:rsidRDefault="00DC3D04" w:rsidP="003051B1">
            <w:pPr>
              <w:spacing w:after="0" w:line="240" w:lineRule="auto"/>
            </w:pPr>
          </w:p>
          <w:p w:rsidR="00DC3D04" w:rsidRPr="003051B1" w:rsidRDefault="00DC3D04" w:rsidP="003051B1">
            <w:pPr>
              <w:spacing w:after="0" w:line="240" w:lineRule="auto"/>
            </w:pPr>
          </w:p>
        </w:tc>
        <w:tc>
          <w:tcPr>
            <w:tcW w:w="4610" w:type="dxa"/>
          </w:tcPr>
          <w:p w:rsidR="00DC3D04" w:rsidRPr="003051B1" w:rsidRDefault="00DC3D04" w:rsidP="003051B1">
            <w:pPr>
              <w:spacing w:after="0" w:line="240" w:lineRule="auto"/>
            </w:pPr>
          </w:p>
        </w:tc>
      </w:tr>
    </w:tbl>
    <w:p w:rsidR="00DC3D04" w:rsidRPr="00AE1EED" w:rsidRDefault="00DC3D04" w:rsidP="005464B7">
      <w:pPr>
        <w:rPr>
          <w:sz w:val="24"/>
          <w:szCs w:val="24"/>
        </w:rPr>
      </w:pPr>
    </w:p>
    <w:p w:rsidR="00DC3D04" w:rsidRPr="00124D0C" w:rsidRDefault="00DC3D04" w:rsidP="005464B7">
      <w:pPr>
        <w:tabs>
          <w:tab w:val="left" w:pos="915"/>
        </w:tabs>
        <w:rPr>
          <w:sz w:val="24"/>
          <w:szCs w:val="24"/>
        </w:rPr>
      </w:pPr>
      <w:r w:rsidRPr="00124D0C">
        <w:rPr>
          <w:sz w:val="24"/>
          <w:szCs w:val="24"/>
        </w:rPr>
        <w:t xml:space="preserve">Popunjeni obrazac s eventualnim prilogom zaključno </w:t>
      </w:r>
      <w:r w:rsidRPr="00762A75">
        <w:rPr>
          <w:sz w:val="24"/>
          <w:szCs w:val="24"/>
        </w:rPr>
        <w:t xml:space="preserve">sa </w:t>
      </w:r>
      <w:r>
        <w:rPr>
          <w:sz w:val="24"/>
          <w:szCs w:val="24"/>
        </w:rPr>
        <w:t xml:space="preserve"> 16.05.2018.</w:t>
      </w:r>
      <w:r w:rsidRPr="00124D0C">
        <w:rPr>
          <w:sz w:val="24"/>
          <w:szCs w:val="24"/>
        </w:rPr>
        <w:t xml:space="preserve"> dostavite na adresu elektronske pošte: </w:t>
      </w:r>
      <w:r>
        <w:rPr>
          <w:sz w:val="24"/>
          <w:szCs w:val="24"/>
        </w:rPr>
        <w:t>ivica.kersic@jelsa.hr</w:t>
      </w:r>
    </w:p>
    <w:p w:rsidR="00DC3D04" w:rsidRDefault="00DC3D04"/>
    <w:sectPr w:rsidR="00DC3D04" w:rsidSect="005464B7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D04" w:rsidRDefault="00DC3D04" w:rsidP="005464B7">
      <w:pPr>
        <w:spacing w:after="0" w:line="240" w:lineRule="auto"/>
      </w:pPr>
      <w:r>
        <w:separator/>
      </w:r>
    </w:p>
  </w:endnote>
  <w:endnote w:type="continuationSeparator" w:id="0">
    <w:p w:rsidR="00DC3D04" w:rsidRDefault="00DC3D04" w:rsidP="0054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D04" w:rsidRPr="005464B7" w:rsidRDefault="00DC3D04" w:rsidP="005464B7">
    <w:pPr>
      <w:pStyle w:val="Footer"/>
      <w:pBdr>
        <w:top w:val="single" w:sz="4" w:space="1" w:color="auto"/>
      </w:pBdr>
      <w:jc w:val="both"/>
      <w:rPr>
        <w:sz w:val="16"/>
        <w:szCs w:val="16"/>
      </w:rPr>
    </w:pPr>
    <w:r w:rsidRPr="005464B7">
      <w:rPr>
        <w:sz w:val="16"/>
        <w:szCs w:val="16"/>
      </w:rPr>
      <w:t>Sukladno Zako</w:t>
    </w:r>
    <w:r>
      <w:rPr>
        <w:sz w:val="16"/>
        <w:szCs w:val="16"/>
      </w:rPr>
      <w:t>nu o zaštiti osobnih podataka (NN</w:t>
    </w:r>
    <w:r w:rsidRPr="005464B7">
      <w:rPr>
        <w:sz w:val="16"/>
        <w:szCs w:val="16"/>
      </w:rPr>
      <w:t>, broj 103/03., 118/06., 41/08., 130/11. i 106/12.-pročišćeni tekst) osobni podaci neće se koristiti u druge svrhe, osim u povijesne, statističke ili znanstvene svrhe, uz uvjet poduzimanja odgovarajućih zaštitnih mjera.</w:t>
    </w:r>
    <w:r>
      <w:rPr>
        <w:sz w:val="16"/>
        <w:szCs w:val="16"/>
      </w:rPr>
      <w:t xml:space="preserve"> </w:t>
    </w:r>
    <w:r w:rsidRPr="005464B7">
      <w:rPr>
        <w:sz w:val="16"/>
        <w:szCs w:val="16"/>
      </w:rPr>
      <w:t>Anonimni, uvredljivi ili irelevantni komentari neće se objaviti.</w:t>
    </w:r>
    <w:r>
      <w:rPr>
        <w:sz w:val="16"/>
        <w:szCs w:val="16"/>
      </w:rPr>
      <w:t xml:space="preserve"> </w:t>
    </w:r>
    <w:r w:rsidRPr="005464B7">
      <w:rPr>
        <w:sz w:val="16"/>
        <w:szCs w:val="16"/>
      </w:rPr>
      <w:t xml:space="preserve">Izrazi  korišteni u ovom obrascu koriste se neutralno i odnose se jednako na muški i ženski rod.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D04" w:rsidRDefault="00DC3D04" w:rsidP="005464B7">
      <w:pPr>
        <w:spacing w:after="0" w:line="240" w:lineRule="auto"/>
      </w:pPr>
      <w:r>
        <w:separator/>
      </w:r>
    </w:p>
  </w:footnote>
  <w:footnote w:type="continuationSeparator" w:id="0">
    <w:p w:rsidR="00DC3D04" w:rsidRDefault="00DC3D04" w:rsidP="00546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D04" w:rsidRPr="005464B7" w:rsidRDefault="00DC3D04" w:rsidP="005464B7">
    <w:pPr>
      <w:pStyle w:val="Header"/>
      <w:pBdr>
        <w:bottom w:val="single" w:sz="4" w:space="1" w:color="auto"/>
      </w:pBdr>
      <w:jc w:val="right"/>
      <w:rPr>
        <w:sz w:val="16"/>
        <w:szCs w:val="16"/>
      </w:rPr>
    </w:pPr>
    <w:r w:rsidRPr="005464B7">
      <w:rPr>
        <w:sz w:val="16"/>
        <w:szCs w:val="16"/>
      </w:rPr>
      <w:t>Obrazac sudjelovanja u savjetovanju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4B7"/>
    <w:rsid w:val="000136A5"/>
    <w:rsid w:val="00124D0C"/>
    <w:rsid w:val="00132DF8"/>
    <w:rsid w:val="001778F6"/>
    <w:rsid w:val="00200891"/>
    <w:rsid w:val="00232556"/>
    <w:rsid w:val="0028044F"/>
    <w:rsid w:val="003051B1"/>
    <w:rsid w:val="00376370"/>
    <w:rsid w:val="003C75BE"/>
    <w:rsid w:val="004B0A8A"/>
    <w:rsid w:val="004B2CA3"/>
    <w:rsid w:val="004C5CB6"/>
    <w:rsid w:val="004F4E55"/>
    <w:rsid w:val="005259B8"/>
    <w:rsid w:val="005464B7"/>
    <w:rsid w:val="005A590C"/>
    <w:rsid w:val="005C3EB4"/>
    <w:rsid w:val="005F3467"/>
    <w:rsid w:val="00625074"/>
    <w:rsid w:val="00673122"/>
    <w:rsid w:val="00675D98"/>
    <w:rsid w:val="007400D3"/>
    <w:rsid w:val="00762A75"/>
    <w:rsid w:val="008546C6"/>
    <w:rsid w:val="00887F2E"/>
    <w:rsid w:val="008C4C2B"/>
    <w:rsid w:val="009907CA"/>
    <w:rsid w:val="009A0102"/>
    <w:rsid w:val="009B6878"/>
    <w:rsid w:val="00AD0826"/>
    <w:rsid w:val="00AE1EED"/>
    <w:rsid w:val="00B97BEB"/>
    <w:rsid w:val="00BF6E84"/>
    <w:rsid w:val="00C545C3"/>
    <w:rsid w:val="00C54BD6"/>
    <w:rsid w:val="00CA19CD"/>
    <w:rsid w:val="00DB7FE1"/>
    <w:rsid w:val="00DC3D04"/>
    <w:rsid w:val="00E3298B"/>
    <w:rsid w:val="00EA5486"/>
    <w:rsid w:val="00F42DDF"/>
    <w:rsid w:val="00FC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4B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64B7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46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464B7"/>
    <w:rPr>
      <w:rFonts w:eastAsia="Times New Roman" w:cs="Times New Roman"/>
      <w:lang w:val="hr-HR" w:eastAsia="hr-HR"/>
    </w:rPr>
  </w:style>
  <w:style w:type="paragraph" w:styleId="Footer">
    <w:name w:val="footer"/>
    <w:basedOn w:val="Normal"/>
    <w:link w:val="FooterChar"/>
    <w:uiPriority w:val="99"/>
    <w:rsid w:val="00546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464B7"/>
    <w:rPr>
      <w:rFonts w:eastAsia="Times New Roman" w:cs="Times New Roman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165</Words>
  <Characters>941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 Durgutović</dc:creator>
  <cp:keywords/>
  <dc:description/>
  <cp:lastModifiedBy>ikersic</cp:lastModifiedBy>
  <cp:revision>6</cp:revision>
  <dcterms:created xsi:type="dcterms:W3CDTF">2018-04-30T08:06:00Z</dcterms:created>
  <dcterms:modified xsi:type="dcterms:W3CDTF">2018-04-30T08:25:00Z</dcterms:modified>
</cp:coreProperties>
</file>